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144" w:lineRule="exact"/>
        <w:ind w:left="2240" w:right="1800"/>
        <w:jc w:val="center"/>
        <w:rPr>
          <w:rFonts w:ascii="Times New Roman" w:hAnsi="Times New Roman" w:cs="Times New Roman" w:eastAsia="Times New Roman"/>
          <w:sz w:val="103"/>
          <w:szCs w:val="103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94" coordorigin="0,0" coordsize="12240,15840">
            <v:shape style="position:absolute;left:-10;top:12122;width:9019;height:3728" type="#_x0000_t75">
              <v:imagedata r:id="rId5" o:title=""/>
            </v:shape>
            <v:shape style="position:absolute;left:9819;top:14276;width:2431;height:1574" type="#_x0000_t75">
              <v:imagedata r:id="rId6" o:title=""/>
            </v:shape>
            <v:shape style="position:absolute;left:0;top:0;width:12240;height:15840" type="#_x0000_t75">
              <v:imagedata r:id="rId7" o:title=""/>
            </v:shape>
            <v:shape style="position:absolute;left:3063;top:330;width:2537;height:3019" type="#_x0000_t75">
              <v:imagedata r:id="rId8" o:title=""/>
            </v:shape>
            <v:shape style="position:absolute;left:5706;top:-10;width:3467;height:2710" type="#_x0000_t75">
              <v:imagedata r:id="rId9" o:title=""/>
            </v:shape>
            <v:group style="position:absolute;left:9054;top:1669;width:40;height:22" coordorigin="9054,1669" coordsize="40,22">
              <v:shape style="position:absolute;left:9054;top:1669;width:40;height:22" coordorigin="9054,1669" coordsize="40,22" path="m9070,1669l9065,1669,9066,1674,9054,1688,9064,1690,9069,1691,9070,1691,9074,1691,9084,1684,9093,1675,9082,1671,9072,1669,9070,1669e" filled="t" fillcolor="#000000" stroked="f">
                <v:path arrowok="t"/>
                <v:fill/>
              </v:shape>
            </v:group>
            <v:group style="position:absolute;left:9073;top:1643;width:28;height:18" coordorigin="9073,1643" coordsize="28,18">
              <v:shape style="position:absolute;left:9073;top:1643;width:28;height:18" coordorigin="9073,1643" coordsize="28,18" path="m9098,1643l9093,1644,9091,1644,9083,1645,9081,1650,9076,1656,9073,1660,9077,1661,9086,1661,9090,1660,9098,1656,9099,1653,9101,1644,9098,1643e" filled="t" fillcolor="#000000" stroked="f">
                <v:path arrowok="t"/>
                <v:fill/>
              </v:shape>
            </v:group>
            <v:group style="position:absolute;left:7348;top:3430;width:4169;height:4529" coordorigin="7348,3430" coordsize="4169,4529">
              <v:shape style="position:absolute;left:7348;top:3430;width:4169;height:4529" coordorigin="7348,3430" coordsize="4169,4529" path="m7348,3430l11517,3430,11517,7959,7348,7959,7348,3430e" filled="t" fillcolor="#000000" stroked="f">
                <v:path arrowok="t"/>
                <v:fill/>
              </v:shape>
            </v:group>
            <v:group style="position:absolute;left:7389;top:3470;width:3962;height:4324" coordorigin="7389,3470" coordsize="3962,4324">
              <v:shape style="position:absolute;left:7389;top:3470;width:3962;height:4324" coordorigin="7389,3470" coordsize="3962,4324" path="m8041,3470l7389,7219,10699,7794,11351,4046,8041,3470e" filled="t" fillcolor="#FFFFFF" stroked="f">
                <v:path arrowok="t"/>
                <v:fill/>
              </v:shape>
            </v:group>
            <v:group style="position:absolute;left:7679;top:3662;width:3501;height:3251" coordorigin="7679,3662" coordsize="3501,3251">
              <v:shape style="position:absolute;left:7679;top:3662;width:3501;height:3251" coordorigin="7679,3662" coordsize="3501,3251" path="m8153,3662l7679,6387,10707,6913,11180,4189,8153,3662e" filled="t" fillcolor="#FFFFFF" stroked="f">
                <v:path arrowok="t"/>
                <v:fill/>
              </v:shape>
              <v:shape style="position:absolute;left:7680;top:3662;width:3501;height:3251" type="#_x0000_t75">
                <v:imagedata r:id="rId10" o:title=""/>
              </v:shape>
            </v:group>
            <v:group style="position:absolute;left:6337;top:6245;width:4558;height:4968" coordorigin="6337,6245" coordsize="4558,4968">
              <v:shape style="position:absolute;left:6337;top:6245;width:4558;height:4968" coordorigin="6337,6245" coordsize="4558,4968" path="m6337,6245l10894,6245,10894,11213,6337,11213,6337,6245e" filled="t" fillcolor="#000000" stroked="f">
                <v:path arrowok="t"/>
                <v:fill/>
              </v:shape>
            </v:group>
            <v:group style="position:absolute;left:6377;top:6286;width:4354;height:4762" coordorigin="6377,6286" coordsize="4354,4762">
              <v:shape style="position:absolute;left:6377;top:6286;width:4354;height:4762" coordorigin="6377,6286" coordsize="4354,4762" path="m10060,6286l6377,6878,7048,11049,10731,10456,10060,6286e" filled="t" fillcolor="#FFFFFF" stroked="f">
                <v:path arrowok="t"/>
                <v:fill/>
              </v:shape>
            </v:group>
            <v:group style="position:absolute;left:6565;top:6498;width:3855;height:3573" coordorigin="6565,6498" coordsize="3855,3573">
              <v:shape style="position:absolute;left:6565;top:6498;width:3855;height:3573" coordorigin="6565,6498" coordsize="3855,3573" path="m9932,6498l6565,7039,7052,10070,10420,9529,9932,6498e" filled="t" fillcolor="#FFFFFF" stroked="f">
                <v:path arrowok="t"/>
                <v:fill/>
              </v:shape>
              <v:shape style="position:absolute;left:6565;top:6498;width:3855;height:3573" type="#_x0000_t75">
                <v:imagedata r:id="rId11" o:title=""/>
              </v:shape>
            </v:group>
            <v:group style="position:absolute;left:7791;top:9605;width:3866;height:4334" coordorigin="7791,9605" coordsize="3866,4334">
              <v:shape style="position:absolute;left:7791;top:9605;width:3866;height:4334" coordorigin="7791,9605" coordsize="3866,4334" path="m7791,9605l11658,9605,11658,13940,7791,13940,7791,9605e" filled="t" fillcolor="#000000" stroked="f">
                <v:path arrowok="t"/>
                <v:fill/>
              </v:shape>
            </v:group>
            <v:group style="position:absolute;left:7833;top:9646;width:3655;height:4123" coordorigin="7833,9646" coordsize="3655,4123">
              <v:shape style="position:absolute;left:7833;top:9646;width:3655;height:4123" coordorigin="7833,9646" coordsize="3655,4123" path="m7894,9646l7833,13715,11426,13769,11488,9700,7894,9646e" filled="t" fillcolor="#FFFFFF" stroked="f">
                <v:path arrowok="t"/>
                <v:fill/>
              </v:shape>
            </v:group>
            <v:group style="position:absolute;left:8001;top:9830;width:3330;height:3007" coordorigin="8001,9830" coordsize="3330,3007">
              <v:shape style="position:absolute;left:8001;top:9830;width:3330;height:3007" coordorigin="8001,9830" coordsize="3330,3007" path="m8045,9830l8001,12787,11286,12837,11331,9879,8045,9830e" filled="t" fillcolor="#FFFFFF" stroked="f">
                <v:path arrowok="t"/>
                <v:fill/>
              </v:shape>
              <v:shape style="position:absolute;left:8001;top:9830;width:3330;height:3007" type="#_x0000_t75">
                <v:imagedata r:id="rId12" o:title=""/>
              </v:shape>
              <v:shape style="position:absolute;left:10117;top:278;width:1848;height:1725" type="#_x0000_t75">
                <v:imagedata r:id="rId13" o:title=""/>
              </v:shape>
            </v:group>
            <v:group style="position:absolute;left:587;top:1109;width:281;height:565" coordorigin="587,1109" coordsize="281,565">
              <v:shape style="position:absolute;left:587;top:1109;width:281;height:565" coordorigin="587,1109" coordsize="281,565" path="m738,1109l668,1138,587,1570,588,1583,616,1640,717,1674,730,1674,787,1646,815,1588,708,1588,692,1586,688,1583,681,1575,680,1570,731,1207,734,1203,742,1197,747,1195,866,1195,860,1175,807,1121,795,1117,738,1109e" filled="t" fillcolor="#003D58" stroked="f">
                <v:path arrowok="t"/>
                <v:fill/>
              </v:shape>
              <v:shape style="position:absolute;left:587;top:1109;width:281;height:565" coordorigin="587,1109" coordsize="281,565" path="m745,1453l741,1455,724,1576,721,1581,713,1587,708,1588,815,1588,830,1483,827,1478,821,1475,751,1456,745,1453e" filled="t" fillcolor="#003D58" stroked="f">
                <v:path arrowok="t"/>
                <v:fill/>
              </v:shape>
              <v:shape style="position:absolute;left:587;top:1109;width:281;height:565" coordorigin="587,1109" coordsize="281,565" path="m866,1195l747,1195,763,1198,767,1200,771,1204,774,1208,775,1213,762,1301,765,1304,773,1303,845,1302,852,1301,856,1297,868,1214,867,1201,866,1195e" filled="t" fillcolor="#003D58" stroked="f">
                <v:path arrowok="t"/>
                <v:fill/>
              </v:shape>
            </v:group>
            <v:group style="position:absolute;left:864;top:1148;width:281;height:565" coordorigin="864,1148" coordsize="281,565">
              <v:shape style="position:absolute;left:864;top:1148;width:281;height:565" coordorigin="864,1148" coordsize="281,565" path="m1015,1148l945,1177,864,1609,865,1622,893,1679,994,1713,1007,1713,1064,1685,1092,1627,986,1627,969,1625,965,1622,958,1614,957,1609,1008,1246,1011,1242,1019,1236,1024,1234,1143,1234,1141,1227,1107,1174,1072,1156,1015,1148e" filled="t" fillcolor="#003D58" stroked="f">
                <v:path arrowok="t"/>
                <v:fill/>
              </v:shape>
              <v:shape style="position:absolute;left:864;top:1148;width:281;height:565" coordorigin="864,1148" coordsize="281,565" path="m1143,1234l1024,1234,1040,1237,1045,1239,1051,1247,1052,1252,1001,1615,999,1620,990,1626,986,1627,1092,1627,1145,1253,1144,1240,1143,1234e" filled="t" fillcolor="#003D58" stroked="f">
                <v:path arrowok="t"/>
                <v:fill/>
              </v:shape>
            </v:group>
            <v:group style="position:absolute;left:1146;top:1183;width:211;height:574" coordorigin="1146,1183" coordsize="211,574">
              <v:shape style="position:absolute;left:1146;top:1183;width:211;height:574" coordorigin="1146,1183" coordsize="211,574" path="m1226,1183l1222,1186,1146,1726,1149,1730,1341,1757,1345,1754,1357,1669,1354,1665,1250,1651,1313,1199,1310,1195,1226,1183e" filled="t" fillcolor="#003D58" stroked="f">
                <v:path arrowok="t"/>
                <v:fill/>
              </v:shape>
            </v:group>
            <v:group style="position:absolute;left:1391;top:1222;width:281;height:565" coordorigin="1391,1222" coordsize="281,565">
              <v:shape style="position:absolute;left:1391;top:1222;width:281;height:565" coordorigin="1391,1222" coordsize="281,565" path="m1542,1222l1472,1251,1391,1683,1392,1696,1420,1753,1521,1787,1534,1787,1591,1759,1619,1701,1513,1701,1496,1699,1492,1696,1485,1688,1484,1683,1535,1320,1538,1316,1546,1310,1551,1308,1670,1308,1664,1288,1612,1234,1599,1230,1542,1222e" filled="t" fillcolor="#003D58" stroked="f">
                <v:path arrowok="t"/>
                <v:fill/>
              </v:shape>
              <v:shape style="position:absolute;left:1391;top:1222;width:281;height:565" coordorigin="1391,1222" coordsize="281,565" path="m1670,1308l1551,1308,1567,1311,1572,1313,1578,1321,1579,1326,1528,1689,1526,1694,1521,1697,1517,1700,1513,1701,1619,1701,1672,1327,1671,1314,1670,1308e" filled="t" fillcolor="#003D58" stroked="f">
                <v:path arrowok="t"/>
                <v:fill/>
              </v:shape>
            </v:group>
            <v:group style="position:absolute;left:1669;top:1257;width:291;height:580" coordorigin="1669,1257" coordsize="291,580">
              <v:shape style="position:absolute;left:1669;top:1257;width:291;height:580" coordorigin="1669,1257" coordsize="291,580" path="m1883,1613l1789,1613,1819,1813,1819,1816,1821,1819,1824,1821,1826,1824,1829,1825,1910,1837,1913,1833,1913,1826,1883,1613e" filled="t" fillcolor="#003D58" stroked="f">
                <v:path arrowok="t"/>
                <v:fill/>
              </v:shape>
              <v:shape style="position:absolute;left:1669;top:1257;width:291;height:580" coordorigin="1669,1257" coordsize="291,580" path="m1761,1808l1761,1808,1760,1816,1761,1808e" filled="t" fillcolor="#003D58" stroked="f">
                <v:path arrowok="t"/>
                <v:fill/>
              </v:shape>
              <v:shape style="position:absolute;left:1669;top:1257;width:291;height:580" coordorigin="1669,1257" coordsize="291,580" path="m1749,1257l1745,1260,1669,1799,1673,1803,1755,1815,1759,1813,1761,1808,1761,1808,1789,1613,1883,1613,1880,1591,1927,1552,1940,1514,1833,1514,1803,1509,1825,1353,1957,1353,1952,1334,1900,1280,1887,1276,1749,1257e" filled="t" fillcolor="#003D58" stroked="f">
                <v:path arrowok="t"/>
                <v:fill/>
              </v:shape>
              <v:shape style="position:absolute;left:1669;top:1257;width:291;height:580" coordorigin="1669,1257" coordsize="291,580" path="m1957,1353l1825,1353,1856,1357,1860,1359,1863,1363,1866,1368,1867,1372,1849,1502,1846,1506,1842,1509,1838,1513,1833,1514,1940,1514,1960,1373,1959,1360,1957,1353e" filled="t" fillcolor="#003D58" stroked="f">
                <v:path arrowok="t"/>
                <v:fill/>
              </v:shape>
            </v:group>
            <v:group style="position:absolute;left:1943;top:1304;width:259;height:572" coordorigin="1943,1304" coordsize="259,572">
              <v:shape style="position:absolute;left:1943;top:1304;width:259;height:572" coordorigin="1943,1304" coordsize="259,572" path="m2193,1760l2055,1760,2104,1767,2098,1850,2098,1859,2102,1864,2187,1875,2190,1872,2191,1859,2193,1760e" filled="t" fillcolor="#003D58" stroked="f">
                <v:path arrowok="t"/>
                <v:fill/>
              </v:shape>
              <v:shape style="position:absolute;left:1943;top:1304;width:259;height:572" coordorigin="1943,1304" coordsize="259,572" path="m2084,1304l2080,1307,2078,1314,1945,1830,1943,1838,1946,1842,2031,1854,2035,1850,2037,1843,2055,1760,2193,1760,2196,1678,2110,1678,2074,1673,2119,1464,2202,1464,2206,1332,2206,1324,2202,1320,2084,1304e" filled="t" fillcolor="#003D58" stroked="f">
                <v:path arrowok="t"/>
                <v:fill/>
              </v:shape>
              <v:shape style="position:absolute;left:1943;top:1304;width:259;height:572" coordorigin="1943,1304" coordsize="259,572" path="m2202,1464l2119,1464,2125,1465,2110,1678,2196,1678,2202,1464e" filled="t" fillcolor="#003D58" stroked="f">
                <v:path arrowok="t"/>
                <v:fill/>
              </v:shape>
            </v:group>
            <v:group style="position:absolute;left:2241;top:1337;width:291;height:566" coordorigin="2241,1337" coordsize="291,566">
              <v:shape style="position:absolute;left:2241;top:1337;width:291;height:566" coordorigin="2241,1337" coordsize="291,566" path="m2321,1337l2317,1340,2241,1879,2244,1884,2382,1903,2395,1902,2452,1874,2481,1817,2374,1817,2344,1812,2397,1433,2529,1433,2524,1415,2471,1361,2459,1356,2321,1337e" filled="t" fillcolor="#003D58" stroked="f">
                <v:path arrowok="t"/>
                <v:fill/>
              </v:shape>
              <v:shape style="position:absolute;left:2241;top:1337;width:291;height:566" coordorigin="2241,1337" coordsize="291,566" path="m2529,1433l2397,1433,2427,1437,2431,1440,2434,1444,2437,1448,2439,1453,2389,1805,2387,1809,2382,1812,2378,1815,2374,1817,2481,1817,2532,1453,2531,1440,2529,1433e" filled="t" fillcolor="#003D58" stroked="f">
                <v:path arrowok="t"/>
                <v:fill/>
              </v:shape>
            </v:group>
            <v:group style="position:absolute;left:2533;top:1382;width:281;height:565" coordorigin="2533,1382" coordsize="281,565">
              <v:shape style="position:absolute;left:2533;top:1382;width:281;height:565" coordorigin="2533,1382" coordsize="281,565" path="m2684,1382l2614,1411,2533,1843,2533,1856,2561,1913,2662,1948,2675,1947,2732,1919,2761,1862,2654,1862,2637,1859,2633,1857,2627,1848,2626,1844,2677,1480,2679,1476,2688,1470,2692,1469,2811,1469,2806,1449,2753,1395,2741,1390,2684,1382e" filled="t" fillcolor="#003D58" stroked="f">
                <v:path arrowok="t"/>
                <v:fill/>
              </v:shape>
              <v:shape style="position:absolute;left:2533;top:1382;width:281;height:565" coordorigin="2533,1382" coordsize="281,565" path="m2811,1469l2692,1469,2709,1471,2713,1474,2716,1478,2719,1482,2721,1487,2669,1850,2667,1854,2659,1860,2654,1862,2761,1862,2814,1487,2813,1474,2811,1469e" filled="t" fillcolor="#003D58" stroked="f">
                <v:path arrowok="t"/>
                <v:fill/>
              </v:shape>
            </v:group>
            <v:group style="position:absolute;left:262;top:527;width:2810;height:2200" coordorigin="262,527" coordsize="2810,2200">
              <v:shape style="position:absolute;left:262;top:527;width:2810;height:2200" coordorigin="262,527" coordsize="2810,2200" path="m3072,867l2302,867,2354,887,2455,887,2504,907,2642,907,2685,927,2918,927,2952,947,2985,947,2870,1967,2829,2307,2806,2527,1126,2527,1187,2547,1250,2547,1313,2567,1378,2567,1598,2607,1705,2607,1914,2647,2015,2647,2111,2667,2204,2667,2292,2687,2375,2687,2453,2707,2589,2707,2648,2727,2862,2727,2865,2707,2868,2687,2872,2627,2879,2567,2899,2387,2938,2047,3072,867e" filled="t" fillcolor="#003D58" stroked="f">
                <v:path arrowok="t"/>
                <v:fill/>
              </v:shape>
              <v:shape style="position:absolute;left:262;top:527;width:2810;height:2200" coordorigin="262,527" coordsize="2810,2200" path="m2767,2507l1006,2507,1065,2527,2781,2527,2767,2507e" filled="t" fillcolor="#003D58" stroked="f">
                <v:path arrowok="t"/>
                <v:fill/>
              </v:shape>
              <v:shape style="position:absolute;left:262;top:527;width:2810;height:2200" coordorigin="262,527" coordsize="2810,2200" path="m2735,2467l781,2467,835,2487,891,2487,948,2507,2755,2507,2744,2487,2735,2467e" filled="t" fillcolor="#003D58" stroked="f">
                <v:path arrowok="t"/>
                <v:fill/>
              </v:shape>
              <v:shape style="position:absolute;left:262;top:527;width:2810;height:2200" coordorigin="262,527" coordsize="2810,2200" path="m2651,2347l2202,2347,2177,2367,2151,2367,2123,2387,2062,2387,2033,2407,2008,2407,1986,2427,1949,2427,1934,2447,675,2447,727,2467,2726,2467,2717,2447,2707,2427,2696,2407,2684,2387,2669,2367,2651,2347e" filled="t" fillcolor="#003D58" stroked="f">
                <v:path arrowok="t"/>
                <v:fill/>
              </v:shape>
              <v:shape style="position:absolute;left:262;top:527;width:2810;height:2200" coordorigin="262,527" coordsize="2810,2200" path="m1856,2427l525,2427,574,2447,1866,2447,1856,2427e" filled="t" fillcolor="#003D58" stroked="f">
                <v:path arrowok="t"/>
                <v:fill/>
              </v:shape>
              <v:shape style="position:absolute;left:262;top:527;width:2810;height:2200" coordorigin="262,527" coordsize="2810,2200" path="m694,527l605,527,262,2367,298,2387,341,2387,385,2407,430,2407,477,2427,1844,2427,1832,2407,1808,2387,1760,2347,1737,2347,1714,2327,1694,2327,1675,2307,1298,2307,1279,2287,1236,2287,1202,2267,1174,2247,1153,2247,1137,2227,1125,2207,1109,2207,1102,2187,1095,2187,1087,2167,1077,2167,1064,2147,399,2147,667,607,1107,607,1028,587,954,587,887,567,827,567,774,547,730,547,694,527e" filled="t" fillcolor="#003D58" stroked="f">
                <v:path arrowok="t"/>
                <v:fill/>
              </v:shape>
              <v:shape style="position:absolute;left:262;top:527;width:2810;height:2200" coordorigin="262,527" coordsize="2810,2200" path="m2621,2327l2250,2327,2227,2347,2634,2347,2621,2327e" filled="t" fillcolor="#003D58" stroked="f">
                <v:path arrowok="t"/>
                <v:fill/>
              </v:shape>
              <v:shape style="position:absolute;left:262;top:527;width:2810;height:2200" coordorigin="262,527" coordsize="2810,2200" path="m2604,2307l2296,2307,2273,2327,2611,2327,2604,2307e" filled="t" fillcolor="#003D58" stroked="f">
                <v:path arrowok="t"/>
                <v:fill/>
              </v:shape>
              <v:shape style="position:absolute;left:262;top:527;width:2810;height:2200" coordorigin="262,527" coordsize="2810,2200" path="m1582,2247l1497,2247,1477,2267,1452,2267,1425,2287,1321,2287,1298,2307,1635,2307,1614,2287,1597,2267,1582,2247e" filled="t" fillcolor="#003D58" stroked="f">
                <v:path arrowok="t"/>
                <v:fill/>
              </v:shape>
              <v:shape style="position:absolute;left:262;top:527;width:2810;height:2200" coordorigin="262,527" coordsize="2810,2200" path="m2592,2287l2338,2287,2317,2307,2593,2307,2592,2287e" filled="t" fillcolor="#003D58" stroked="f">
                <v:path arrowok="t"/>
                <v:fill/>
              </v:shape>
              <v:shape style="position:absolute;left:262;top:527;width:2810;height:2200" coordorigin="262,527" coordsize="2810,2200" path="m2585,2267l2379,2267,2359,2287,2588,2287,2585,2267e" filled="t" fillcolor="#003D58" stroked="f">
                <v:path arrowok="t"/>
                <v:fill/>
              </v:shape>
              <v:shape style="position:absolute;left:262;top:527;width:2810;height:2200" coordorigin="262,527" coordsize="2810,2200" path="m2534,2247l2438,2247,2419,2267,2550,2267,2534,2247e" filled="t" fillcolor="#003D58" stroked="f">
                <v:path arrowok="t"/>
                <v:fill/>
              </v:shape>
              <v:shape style="position:absolute;left:262;top:527;width:2810;height:2200" coordorigin="262,527" coordsize="2810,2200" path="m994,2107l742,2107,738,2127,418,2127,399,2147,1049,2147,1032,2127,994,2107e" filled="t" fillcolor="#003D58" stroked="f">
                <v:path arrowok="t"/>
                <v:fill/>
              </v:shape>
              <v:shape style="position:absolute;left:262;top:527;width:2810;height:2200" coordorigin="262,527" coordsize="2810,2200" path="m614,2107l501,2107,480,2127,627,2127,614,2107e" filled="t" fillcolor="#003D58" stroked="f">
                <v:path arrowok="t"/>
                <v:fill/>
              </v:shape>
              <v:shape style="position:absolute;left:262;top:527;width:2810;height:2200" coordorigin="262,527" coordsize="2810,2200" path="m952,2087l757,2087,748,2107,973,2107,952,2087e" filled="t" fillcolor="#003D58" stroked="f">
                <v:path arrowok="t"/>
                <v:fill/>
              </v:shape>
              <v:shape style="position:absolute;left:262;top:527;width:2810;height:2200" coordorigin="262,527" coordsize="2810,2200" path="m886,2047l811,2047,795,2067,780,2067,768,2087,930,2087,908,2067,886,2047e" filled="t" fillcolor="#003D58" stroked="f">
                <v:path arrowok="t"/>
                <v:fill/>
              </v:shape>
              <v:shape style="position:absolute;left:262;top:527;width:2810;height:2200" coordorigin="262,527" coordsize="2810,2200" path="m2890,847l2137,847,2193,867,2927,867,2890,847e" filled="t" fillcolor="#003D58" stroked="f">
                <v:path arrowok="t"/>
                <v:fill/>
              </v:shape>
              <v:shape style="position:absolute;left:262;top:527;width:2810;height:2200" coordorigin="262,527" coordsize="2810,2200" path="m2634,827l1988,827,2080,847,2680,847,2634,827e" filled="t" fillcolor="#003D58" stroked="f">
                <v:path arrowok="t"/>
                <v:fill/>
              </v:shape>
              <v:shape style="position:absolute;left:262;top:527;width:2810;height:2200" coordorigin="262,527" coordsize="2810,2200" path="m2151,767l1624,767,1896,827,2486,827,2434,807,2325,807,2269,787,2211,787,2151,767e" filled="t" fillcolor="#003D58" stroked="f">
                <v:path arrowok="t"/>
                <v:fill/>
              </v:shape>
              <v:shape style="position:absolute;left:262;top:527;width:2810;height:2200" coordorigin="262,527" coordsize="2810,2200" path="m1880,727l1365,727,1536,767,2091,767,1880,727e" filled="t" fillcolor="#003D58" stroked="f">
                <v:path arrowok="t"/>
                <v:fill/>
              </v:shape>
              <v:shape style="position:absolute;left:262;top:527;width:2810;height:2200" coordorigin="262,527" coordsize="2810,2200" path="m1374,647l870,647,928,667,991,667,1058,687,1130,687,1205,707,1284,727,1776,727,1471,667,1374,647e" filled="t" fillcolor="#003D58" stroked="f">
                <v:path arrowok="t"/>
                <v:fill/>
              </v:shape>
              <v:shape style="position:absolute;left:262;top:527;width:2810;height:2200" coordorigin="262,527" coordsize="2810,2200" path="m1107,607l667,607,730,627,771,627,818,647,1281,647,1192,627,1107,607e" filled="t" fillcolor="#003D58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3"/>
          <w:szCs w:val="103"/>
          <w:color w:val="CD242B"/>
          <w:spacing w:val="0"/>
          <w:w w:val="97"/>
          <w:position w:val="-1"/>
        </w:rPr>
        <w:t>Sponsorship</w:t>
      </w:r>
      <w:r>
        <w:rPr>
          <w:rFonts w:ascii="Times New Roman" w:hAnsi="Times New Roman" w:cs="Times New Roman" w:eastAsia="Times New Roman"/>
          <w:sz w:val="103"/>
          <w:szCs w:val="103"/>
          <w:color w:val="000000"/>
          <w:spacing w:val="0"/>
          <w:w w:val="100"/>
          <w:position w:val="0"/>
        </w:rPr>
      </w:r>
    </w:p>
    <w:p>
      <w:pPr>
        <w:spacing w:before="0" w:after="0" w:line="1060" w:lineRule="exact"/>
        <w:ind w:left="2048" w:right="1609"/>
        <w:jc w:val="center"/>
        <w:rPr>
          <w:rFonts w:ascii="Times New Roman" w:hAnsi="Times New Roman" w:cs="Times New Roman" w:eastAsia="Times New Roman"/>
          <w:sz w:val="103"/>
          <w:szCs w:val="103"/>
        </w:rPr>
      </w:pPr>
      <w:rPr/>
      <w:r>
        <w:rPr>
          <w:rFonts w:ascii="Times New Roman" w:hAnsi="Times New Roman" w:cs="Times New Roman" w:eastAsia="Times New Roman"/>
          <w:sz w:val="103"/>
          <w:szCs w:val="103"/>
          <w:color w:val="CD242B"/>
          <w:spacing w:val="0"/>
          <w:w w:val="94"/>
          <w:position w:val="1"/>
        </w:rPr>
        <w:t>Opportunities</w:t>
      </w:r>
      <w:r>
        <w:rPr>
          <w:rFonts w:ascii="Times New Roman" w:hAnsi="Times New Roman" w:cs="Times New Roman" w:eastAsia="Times New Roman"/>
          <w:sz w:val="103"/>
          <w:szCs w:val="103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4804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5B7F"/>
          <w:spacing w:val="-1"/>
          <w:w w:val="97"/>
        </w:rPr>
        <w:t>C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7"/>
        </w:rPr>
        <w:t>aptain</w:t>
      </w:r>
      <w:r>
        <w:rPr>
          <w:rFonts w:ascii="Arial" w:hAnsi="Arial" w:cs="Arial" w:eastAsia="Arial"/>
          <w:sz w:val="30"/>
          <w:szCs w:val="30"/>
          <w:color w:val="005B7F"/>
          <w:spacing w:val="-4"/>
          <w:w w:val="97"/>
        </w:rPr>
        <w:t>’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7"/>
        </w:rPr>
        <w:t>s</w:t>
      </w:r>
      <w:r>
        <w:rPr>
          <w:rFonts w:ascii="Arial" w:hAnsi="Arial" w:cs="Arial" w:eastAsia="Arial"/>
          <w:sz w:val="30"/>
          <w:szCs w:val="30"/>
          <w:color w:val="005B7F"/>
          <w:spacing w:val="-2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Ci</w:t>
      </w:r>
      <w:r>
        <w:rPr>
          <w:rFonts w:ascii="Arial" w:hAnsi="Arial" w:cs="Arial" w:eastAsia="Arial"/>
          <w:sz w:val="30"/>
          <w:szCs w:val="30"/>
          <w:color w:val="005B7F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cle</w:t>
      </w:r>
      <w:r>
        <w:rPr>
          <w:rFonts w:ascii="Arial" w:hAnsi="Arial" w:cs="Arial" w:eastAsia="Arial"/>
          <w:sz w:val="30"/>
          <w:szCs w:val="30"/>
          <w:color w:val="005B7F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89"/>
        </w:rPr>
        <w:t>...............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89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6"/>
          <w:w w:val="89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-1"/>
          <w:w w:val="99"/>
        </w:rPr>
        <w:t>$</w:t>
      </w:r>
      <w:r>
        <w:rPr>
          <w:rFonts w:ascii="Arial" w:hAnsi="Arial" w:cs="Arial" w:eastAsia="Arial"/>
          <w:sz w:val="30"/>
          <w:szCs w:val="30"/>
          <w:color w:val="005B7F"/>
          <w:spacing w:val="1"/>
          <w:w w:val="62"/>
        </w:rPr>
        <w:t>1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89"/>
        </w:rPr>
        <w:t>,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2"/>
        </w:rPr>
        <w:t>250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2" w:after="0" w:line="250" w:lineRule="auto"/>
        <w:ind w:left="115" w:right="48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93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his</w:t>
      </w:r>
      <w:r>
        <w:rPr>
          <w:rFonts w:ascii="Arial" w:hAnsi="Arial" w:cs="Arial" w:eastAsia="Arial"/>
          <w:sz w:val="20"/>
          <w:szCs w:val="20"/>
          <w:spacing w:val="-1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el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esen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ting</w:t>
      </w:r>
      <w:r>
        <w:rPr>
          <w:rFonts w:ascii="Arial" w:hAnsi="Arial" w:cs="Arial" w:eastAsia="Arial"/>
          <w:sz w:val="20"/>
          <w:szCs w:val="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Sh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o</w:t>
      </w:r>
      <w:r>
        <w:rPr>
          <w:rFonts w:ascii="Arial" w:hAnsi="Arial" w:cs="Arial" w:eastAsia="Arial"/>
          <w:sz w:val="20"/>
          <w:szCs w:val="20"/>
          <w:spacing w:val="-11"/>
          <w:w w:val="93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and</w:t>
      </w:r>
      <w:r>
        <w:rPr>
          <w:rFonts w:ascii="Arial" w:hAnsi="Arial" w:cs="Arial" w:eastAsia="Arial"/>
          <w:sz w:val="20"/>
          <w:szCs w:val="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ompa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ominen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tly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t,</w:t>
      </w:r>
      <w:r>
        <w:rPr>
          <w:rFonts w:ascii="Arial" w:hAnsi="Arial" w:cs="Arial" w:eastAsia="Arial"/>
          <w:sz w:val="20"/>
          <w:szCs w:val="20"/>
          <w:spacing w:val="-1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ebsi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4823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Diamond</w:t>
      </w:r>
      <w:r>
        <w:rPr>
          <w:rFonts w:ascii="Arial" w:hAnsi="Arial" w:cs="Arial" w:eastAsia="Arial"/>
          <w:sz w:val="30"/>
          <w:szCs w:val="30"/>
          <w:color w:val="005B7F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1"/>
        </w:rPr>
        <w:t>Member</w:t>
      </w:r>
      <w:r>
        <w:rPr>
          <w:rFonts w:ascii="Arial" w:hAnsi="Arial" w:cs="Arial" w:eastAsia="Arial"/>
          <w:sz w:val="30"/>
          <w:szCs w:val="30"/>
          <w:color w:val="005B7F"/>
          <w:spacing w:val="6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1"/>
        </w:rPr>
        <w:t>...........</w:t>
      </w:r>
      <w:r>
        <w:rPr>
          <w:rFonts w:ascii="Arial" w:hAnsi="Arial" w:cs="Arial" w:eastAsia="Arial"/>
          <w:sz w:val="30"/>
          <w:szCs w:val="30"/>
          <w:color w:val="005B7F"/>
          <w:spacing w:val="-17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-1"/>
          <w:w w:val="99"/>
        </w:rPr>
        <w:t>$</w:t>
      </w:r>
      <w:r>
        <w:rPr>
          <w:rFonts w:ascii="Arial" w:hAnsi="Arial" w:cs="Arial" w:eastAsia="Arial"/>
          <w:sz w:val="30"/>
          <w:szCs w:val="30"/>
          <w:color w:val="005B7F"/>
          <w:spacing w:val="1"/>
          <w:w w:val="62"/>
        </w:rPr>
        <w:t>1</w:t>
      </w:r>
      <w:r>
        <w:rPr>
          <w:rFonts w:ascii="Arial" w:hAnsi="Arial" w:cs="Arial" w:eastAsia="Arial"/>
          <w:sz w:val="30"/>
          <w:szCs w:val="30"/>
          <w:color w:val="005B7F"/>
          <w:spacing w:val="-5"/>
          <w:w w:val="89"/>
        </w:rPr>
        <w:t>,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12"/>
        </w:rPr>
        <w:t>000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1" w:after="0" w:line="250" w:lineRule="auto"/>
        <w:ind w:left="115" w:right="48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ompa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ominen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2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2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t,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ebsi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5" w:right="4865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Pl</w:t>
      </w:r>
      <w:r>
        <w:rPr>
          <w:rFonts w:ascii="Arial" w:hAnsi="Arial" w:cs="Arial" w:eastAsia="Arial"/>
          <w:sz w:val="30"/>
          <w:szCs w:val="30"/>
          <w:color w:val="005B7F"/>
          <w:spacing w:val="-2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tinum</w:t>
      </w:r>
      <w:r>
        <w:rPr>
          <w:rFonts w:ascii="Arial" w:hAnsi="Arial" w:cs="Arial" w:eastAsia="Arial"/>
          <w:sz w:val="30"/>
          <w:szCs w:val="30"/>
          <w:color w:val="005B7F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1"/>
        </w:rPr>
        <w:t>Member</w:t>
      </w:r>
      <w:r>
        <w:rPr>
          <w:rFonts w:ascii="Arial" w:hAnsi="Arial" w:cs="Arial" w:eastAsia="Arial"/>
          <w:sz w:val="30"/>
          <w:szCs w:val="30"/>
          <w:color w:val="005B7F"/>
          <w:spacing w:val="6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1"/>
        </w:rPr>
        <w:t>..............</w:t>
      </w:r>
      <w:r>
        <w:rPr>
          <w:rFonts w:ascii="Arial" w:hAnsi="Arial" w:cs="Arial" w:eastAsia="Arial"/>
          <w:sz w:val="30"/>
          <w:szCs w:val="30"/>
          <w:color w:val="005B7F"/>
          <w:spacing w:val="-22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-3"/>
          <w:w w:val="99"/>
        </w:rPr>
        <w:t>$</w:t>
      </w:r>
      <w:r>
        <w:rPr>
          <w:rFonts w:ascii="Arial" w:hAnsi="Arial" w:cs="Arial" w:eastAsia="Arial"/>
          <w:sz w:val="30"/>
          <w:szCs w:val="30"/>
          <w:color w:val="005B7F"/>
          <w:spacing w:val="-5"/>
          <w:w w:val="94"/>
        </w:rPr>
        <w:t>7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4"/>
        </w:rPr>
        <w:t>50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1" w:after="0" w:line="250" w:lineRule="auto"/>
        <w:ind w:left="115" w:right="48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9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his</w:t>
      </w:r>
      <w:r>
        <w:rPr>
          <w:rFonts w:ascii="Arial" w:hAnsi="Arial" w:cs="Arial" w:eastAsia="Arial"/>
          <w:sz w:val="20"/>
          <w:szCs w:val="20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includes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dinner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ompa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4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ebsi</w:t>
      </w:r>
      <w:r>
        <w:rPr>
          <w:rFonts w:ascii="Arial" w:hAnsi="Arial" w:cs="Arial" w:eastAsia="Arial"/>
          <w:sz w:val="20"/>
          <w:szCs w:val="20"/>
          <w:spacing w:val="-3"/>
          <w:w w:val="98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79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4774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Gold</w:t>
      </w:r>
      <w:r>
        <w:rPr>
          <w:rFonts w:ascii="Arial" w:hAnsi="Arial" w:cs="Arial" w:eastAsia="Arial"/>
          <w:sz w:val="30"/>
          <w:szCs w:val="30"/>
          <w:color w:val="005B7F"/>
          <w:spacing w:val="-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Member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4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......................</w:t>
      </w:r>
      <w:r>
        <w:rPr>
          <w:rFonts w:ascii="Arial" w:hAnsi="Arial" w:cs="Arial" w:eastAsia="Arial"/>
          <w:sz w:val="30"/>
          <w:szCs w:val="30"/>
          <w:color w:val="005B7F"/>
          <w:spacing w:val="-16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-1"/>
          <w:w w:val="105"/>
        </w:rPr>
        <w:t>$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5"/>
        </w:rPr>
        <w:t>500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1" w:after="0" w:line="250" w:lineRule="auto"/>
        <w:ind w:left="115" w:right="48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ognition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t,</w:t>
      </w:r>
      <w:r>
        <w:rPr>
          <w:rFonts w:ascii="Arial" w:hAnsi="Arial" w:cs="Arial" w:eastAsia="Arial"/>
          <w:sz w:val="20"/>
          <w:szCs w:val="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ebsi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4841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Sil</w:t>
      </w:r>
      <w:r>
        <w:rPr>
          <w:rFonts w:ascii="Arial" w:hAnsi="Arial" w:cs="Arial" w:eastAsia="Arial"/>
          <w:sz w:val="30"/>
          <w:szCs w:val="30"/>
          <w:color w:val="005B7F"/>
          <w:spacing w:val="-8"/>
          <w:w w:val="100"/>
        </w:rPr>
        <w:t>v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0"/>
        </w:rPr>
        <w:t>er</w:t>
      </w:r>
      <w:r>
        <w:rPr>
          <w:rFonts w:ascii="Arial" w:hAnsi="Arial" w:cs="Arial" w:eastAsia="Arial"/>
          <w:sz w:val="30"/>
          <w:szCs w:val="30"/>
          <w:color w:val="005B7F"/>
          <w:spacing w:val="-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Member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4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90"/>
        </w:rPr>
        <w:t>....................</w:t>
      </w:r>
      <w:r>
        <w:rPr>
          <w:rFonts w:ascii="Arial" w:hAnsi="Arial" w:cs="Arial" w:eastAsia="Arial"/>
          <w:sz w:val="30"/>
          <w:szCs w:val="30"/>
          <w:color w:val="005B7F"/>
          <w:spacing w:val="-14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005B7F"/>
          <w:spacing w:val="0"/>
          <w:w w:val="101"/>
        </w:rPr>
        <w:t>$250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1" w:after="0" w:line="250" w:lineRule="auto"/>
        <w:ind w:left="115" w:right="48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ognition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t,</w:t>
      </w:r>
      <w:r>
        <w:rPr>
          <w:rFonts w:ascii="Arial" w:hAnsi="Arial" w:cs="Arial" w:eastAsia="Arial"/>
          <w:sz w:val="20"/>
          <w:szCs w:val="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ebsi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sectPr>
      <w:type w:val="continuous"/>
      <w:pgSz w:w="12240" w:h="15840"/>
      <w:pgMar w:top="520" w:bottom="280" w:left="130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2013-03-18T10:35:46Z</dcterms:created>
  <dcterms:modified xsi:type="dcterms:W3CDTF">2013-03-18T10:35:46Z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2013-03-15T00:00:00Z</vt:filetime>
  </property>
  <property fmtid="{D5CDD505-2E9C-101B-9397-08002B2CF9AE}" pid="3" name="LastSaved">
    <vt:filetime>2013-03-18T00:00:00Z</vt:filetime>
  </property>
</Properties>
</file>